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3C04" w14:textId="77777777" w:rsidR="00636581" w:rsidRDefault="00636581" w:rsidP="0040690B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181A9" wp14:editId="0B797FB1">
                <wp:simplePos x="0" y="0"/>
                <wp:positionH relativeFrom="margin">
                  <wp:align>left</wp:align>
                </wp:positionH>
                <wp:positionV relativeFrom="paragraph">
                  <wp:posOffset>2539</wp:posOffset>
                </wp:positionV>
                <wp:extent cx="6686550" cy="17430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74307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2CDD" w14:textId="77777777" w:rsidR="004D2E0C" w:rsidRPr="00783149" w:rsidRDefault="004D2E0C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BE5BCAA" w14:textId="77777777" w:rsidR="004220A7" w:rsidRDefault="004D2E0C" w:rsidP="002E0CA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or Peer Observation of Skills</w:t>
                            </w:r>
                            <w:r w:rsidR="004220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</w:t>
                            </w:r>
                          </w:p>
                          <w:p w14:paraId="47F90DED" w14:textId="3A94AE1B" w:rsidR="00FA1513" w:rsidRPr="004220A7" w:rsidRDefault="002E1E26" w:rsidP="00315F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4B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[Insert your centre name here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4B34B6A6" w14:textId="346D0417" w:rsidR="002E1E26" w:rsidRDefault="002E1E26" w:rsidP="00315F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[Insert your class identifier here]</w:t>
                            </w:r>
                          </w:p>
                          <w:p w14:paraId="389816F0" w14:textId="404FE2A2" w:rsidR="00FA1513" w:rsidRDefault="00FA1513" w:rsidP="00FA1513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9C6247" w14:textId="3DB4C6DC" w:rsidR="00D66C59" w:rsidRPr="004220A7" w:rsidRDefault="00D66C59" w:rsidP="00FA1513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16A3AD5" w14:textId="135FE41C" w:rsidR="004220A7" w:rsidRDefault="004220A7" w:rsidP="002E0CA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0BEBAD8" w14:textId="77777777" w:rsidR="004220A7" w:rsidRPr="002E0CAF" w:rsidRDefault="004220A7" w:rsidP="002E0CA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181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.2pt;width:526.5pt;height:137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" fillcolor="#e77d70" stroked="f" strokeweight=".5pt">
                <v:textbox>
                  <w:txbxContent>
                    <w:p w14:paraId="61462CDD" w14:textId="77777777" w:rsidR="004D2E0C" w:rsidRPr="00783149" w:rsidRDefault="004D2E0C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BE5BCAA" w14:textId="77777777" w:rsidR="004220A7" w:rsidRDefault="004D2E0C" w:rsidP="002E0CA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or Peer Observation of Skills</w:t>
                      </w:r>
                      <w:r w:rsidR="004220A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</w:t>
                      </w:r>
                    </w:p>
                    <w:p w14:paraId="47F90DED" w14:textId="3A94AE1B" w:rsidR="00FA1513" w:rsidRPr="004220A7" w:rsidRDefault="002E1E26" w:rsidP="00315F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4B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[Insert your centre name here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4B34B6A6" w14:textId="346D0417" w:rsidR="002E1E26" w:rsidRDefault="002E1E26" w:rsidP="00315F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[Insert your class identifier here]</w:t>
                      </w:r>
                    </w:p>
                    <w:p w14:paraId="389816F0" w14:textId="404FE2A2" w:rsidR="00FA1513" w:rsidRDefault="00FA1513" w:rsidP="00FA1513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9C6247" w14:textId="3DB4C6DC" w:rsidR="00D66C59" w:rsidRPr="004220A7" w:rsidRDefault="00D66C59" w:rsidP="00FA1513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16A3AD5" w14:textId="135FE41C" w:rsidR="004220A7" w:rsidRDefault="004220A7" w:rsidP="002E0CA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0BEBAD8" w14:textId="77777777" w:rsidR="004220A7" w:rsidRPr="002E0CAF" w:rsidRDefault="004220A7" w:rsidP="002E0CA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A45BC" w14:textId="77777777" w:rsidR="00636581" w:rsidRDefault="00636581" w:rsidP="0040690B">
      <w:pPr>
        <w:pStyle w:val="DocRefTitlePage"/>
      </w:pPr>
    </w:p>
    <w:p w14:paraId="3897305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173255BC" w14:textId="11E6976D" w:rsid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64BE652" w14:textId="38CFBAB2" w:rsidR="004220A7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143A0F84" w14:textId="1271EE0F" w:rsidR="004220A7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37C66448" w14:textId="5101E5C9" w:rsidR="004220A7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0D942BC" w14:textId="39E203A9" w:rsidR="004220A7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2EB32A4F" w14:textId="2A6AF038" w:rsidR="004220A7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638E4DD0" w14:textId="654C0A9D" w:rsidR="004220A7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31401203" w14:textId="77777777" w:rsidR="004220A7" w:rsidRPr="002E0CAF" w:rsidRDefault="004220A7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D4476D0" w14:textId="77777777" w:rsid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………………………………………………………………..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…………………………..……</w:t>
      </w:r>
    </w:p>
    <w:p w14:paraId="010FB876" w14:textId="1EB33D54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35ED393A" w14:textId="58F7225C" w:rsidR="004220A7" w:rsidRDefault="002E0CAF" w:rsidP="004220A7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Tutor/Peer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</w:t>
      </w:r>
    </w:p>
    <w:p w14:paraId="23BC1781" w14:textId="02A14C68" w:rsidR="004220A7" w:rsidRDefault="004220A7" w:rsidP="002E0CAF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4220A7">
        <w:rPr>
          <w:rFonts w:asciiTheme="minorHAnsi" w:hAnsiTheme="minorHAnsi" w:cstheme="minorHAnsi"/>
          <w:b/>
          <w:bCs/>
          <w:color w:val="3B3838" w:themeColor="background2" w:themeShade="40"/>
          <w:sz w:val="28"/>
          <w:szCs w:val="28"/>
        </w:rPr>
        <w:t>Question Exercise</w:t>
      </w:r>
      <w:r>
        <w:rPr>
          <w:rFonts w:asciiTheme="minorHAnsi" w:hAnsiTheme="minorHAnsi" w:cstheme="minorHAnsi"/>
          <w:color w:val="3B3838" w:themeColor="background2" w:themeShade="40"/>
        </w:rPr>
        <w:t>. During your observation, observe four specific skill areas with a focus on the number of questions used by the helper and identify them in the following categories</w:t>
      </w:r>
    </w:p>
    <w:p w14:paraId="566BC875" w14:textId="3BCDD8C0" w:rsidR="004220A7" w:rsidRDefault="004220A7" w:rsidP="004220A7">
      <w:pPr>
        <w:pStyle w:val="ListParagraph"/>
        <w:numPr>
          <w:ilvl w:val="0"/>
          <w:numId w:val="21"/>
        </w:numPr>
        <w:spacing w:before="120"/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Open question</w:t>
      </w:r>
    </w:p>
    <w:p w14:paraId="6301150A" w14:textId="48A14065" w:rsidR="004220A7" w:rsidRDefault="004220A7" w:rsidP="004220A7">
      <w:pPr>
        <w:pStyle w:val="ListParagraph"/>
        <w:numPr>
          <w:ilvl w:val="0"/>
          <w:numId w:val="21"/>
        </w:numPr>
        <w:spacing w:before="120"/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Closed question</w:t>
      </w:r>
    </w:p>
    <w:p w14:paraId="613C2EAF" w14:textId="77777777" w:rsidR="004220A7" w:rsidRDefault="004220A7" w:rsidP="004220A7">
      <w:pPr>
        <w:pStyle w:val="ListParagraph"/>
        <w:numPr>
          <w:ilvl w:val="0"/>
          <w:numId w:val="21"/>
        </w:num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4220A7">
        <w:rPr>
          <w:rFonts w:asciiTheme="minorHAnsi" w:hAnsiTheme="minorHAnsi" w:cstheme="minorHAnsi"/>
          <w:color w:val="3B3838" w:themeColor="background2" w:themeShade="40"/>
        </w:rPr>
        <w:t>Curiosity question</w:t>
      </w:r>
    </w:p>
    <w:p w14:paraId="351733DC" w14:textId="604C112F" w:rsidR="004220A7" w:rsidRPr="004220A7" w:rsidRDefault="004220A7" w:rsidP="004220A7">
      <w:pPr>
        <w:pStyle w:val="ListParagraph"/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4220A7">
        <w:rPr>
          <w:rFonts w:asciiTheme="minorHAnsi" w:hAnsiTheme="minorHAnsi" w:cstheme="minorHAnsi"/>
          <w:color w:val="3B3838" w:themeColor="background2" w:themeShade="40"/>
        </w:rPr>
        <w:t xml:space="preserve"> </w:t>
      </w: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4220A7" w:rsidRPr="002E0CAF" w14:paraId="6410350A" w14:textId="77777777" w:rsidTr="000A3090">
        <w:trPr>
          <w:trHeight w:val="3654"/>
        </w:trPr>
        <w:tc>
          <w:tcPr>
            <w:tcW w:w="2851" w:type="dxa"/>
            <w:shd w:val="clear" w:color="auto" w:fill="E7E6E6" w:themeFill="background2"/>
          </w:tcPr>
          <w:p w14:paraId="0AEB06A8" w14:textId="77777777" w:rsidR="004220A7" w:rsidRPr="00583A11" w:rsidRDefault="004220A7" w:rsidP="000A3090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Use the following active listening skills appropriately and to further </w:t>
            </w: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demonstrate </w:t>
            </w: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empathic understanding:</w:t>
            </w:r>
          </w:p>
          <w:p w14:paraId="756B1732" w14:textId="77777777" w:rsidR="004220A7" w:rsidRPr="00583A11" w:rsidRDefault="004220A7" w:rsidP="000A3090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Paraphrasing</w:t>
            </w:r>
          </w:p>
          <w:p w14:paraId="2865D3E6" w14:textId="77777777" w:rsidR="004220A7" w:rsidRPr="00583A11" w:rsidRDefault="004220A7" w:rsidP="000A3090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Reflecting</w:t>
            </w:r>
          </w:p>
          <w:p w14:paraId="657EE669" w14:textId="77777777" w:rsidR="004220A7" w:rsidRPr="00583A11" w:rsidRDefault="004220A7" w:rsidP="000A3090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3. Restating</w:t>
            </w:r>
          </w:p>
          <w:p w14:paraId="505A2B67" w14:textId="77777777" w:rsidR="004220A7" w:rsidRPr="00583A11" w:rsidRDefault="004220A7" w:rsidP="000A3090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4. </w:t>
            </w: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Questioning (See above)</w:t>
            </w:r>
          </w:p>
        </w:tc>
        <w:tc>
          <w:tcPr>
            <w:tcW w:w="1083" w:type="dxa"/>
            <w:shd w:val="clear" w:color="auto" w:fill="E7E6E6" w:themeFill="background2"/>
          </w:tcPr>
          <w:p w14:paraId="2E3FDF6B" w14:textId="77777777" w:rsidR="004220A7" w:rsidRPr="002E0CAF" w:rsidRDefault="004220A7" w:rsidP="000A3090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  <w:p w14:paraId="636ACCE8" w14:textId="77777777" w:rsidR="004220A7" w:rsidRPr="002E0CAF" w:rsidRDefault="004220A7" w:rsidP="000A3090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1343D399" w14:textId="77777777" w:rsidR="004220A7" w:rsidRPr="002E0CAF" w:rsidRDefault="004220A7" w:rsidP="000A3090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6.3</w:t>
            </w:r>
          </w:p>
        </w:tc>
        <w:tc>
          <w:tcPr>
            <w:tcW w:w="6272" w:type="dxa"/>
          </w:tcPr>
          <w:p w14:paraId="2C195CF7" w14:textId="77777777" w:rsidR="004220A7" w:rsidRPr="002E0CAF" w:rsidRDefault="004220A7" w:rsidP="000A3090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DAED8AD" w14:textId="77777777" w:rsidR="004220A7" w:rsidRPr="004220A7" w:rsidRDefault="004220A7" w:rsidP="004220A7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</w:p>
    <w:p w14:paraId="54194A3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2E0CAF" w:rsidRPr="002E0CAF" w14:paraId="6731F46C" w14:textId="77777777" w:rsidTr="002E0CAF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DB72C79" w14:textId="77777777" w:rsidR="002E0CAF" w:rsidRPr="002E0CAF" w:rsidRDefault="002E0CAF" w:rsidP="002E0CAF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Overall constructive feedback:</w:t>
            </w:r>
          </w:p>
        </w:tc>
      </w:tr>
      <w:tr w:rsidR="002E0CAF" w:rsidRPr="002E0CAF" w14:paraId="41D130A7" w14:textId="77777777" w:rsidTr="002E0CAF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7AC49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D51AF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78597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0CEBA4" w14:textId="51BD56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B0A4CB" w14:textId="5B5E2F4A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490811" w14:textId="57C75A60" w:rsidR="004220A7" w:rsidRDefault="004220A7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E30BCA" w14:textId="424801F9" w:rsidR="004220A7" w:rsidRDefault="004220A7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809322" w14:textId="77777777" w:rsidR="004220A7" w:rsidRDefault="004220A7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1499B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B8E260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270181" w14:textId="62996BD9" w:rsidR="00C92FC2" w:rsidRPr="00967F2B" w:rsidRDefault="002E0CAF" w:rsidP="004220A7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56CF3" w14:textId="77777777" w:rsidR="00F53FF7" w:rsidRDefault="00F53FF7">
      <w:r>
        <w:separator/>
      </w:r>
    </w:p>
    <w:p w14:paraId="55517C12" w14:textId="77777777" w:rsidR="00F53FF7" w:rsidRDefault="00F53FF7"/>
    <w:p w14:paraId="3211978E" w14:textId="77777777" w:rsidR="00F53FF7" w:rsidRDefault="00F53FF7"/>
  </w:endnote>
  <w:endnote w:type="continuationSeparator" w:id="0">
    <w:p w14:paraId="7B7D413C" w14:textId="77777777" w:rsidR="00F53FF7" w:rsidRDefault="00F53FF7">
      <w:r>
        <w:continuationSeparator/>
      </w:r>
    </w:p>
    <w:p w14:paraId="0F3C8B44" w14:textId="77777777" w:rsidR="00F53FF7" w:rsidRDefault="00F53FF7"/>
    <w:p w14:paraId="20B77BE8" w14:textId="77777777" w:rsidR="00F53FF7" w:rsidRDefault="00F53FF7"/>
  </w:endnote>
  <w:endnote w:type="continuationNotice" w:id="1">
    <w:p w14:paraId="7620E1E8" w14:textId="77777777" w:rsidR="00F53FF7" w:rsidRDefault="00F53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8258CA55-6336-463F-8AE0-22D331DA7869}"/>
    <w:embedBold r:id="rId2" w:fontKey="{1FA0564F-A406-454B-9F21-DAB56DE5BB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E18A8E9-D541-4886-899C-CE2913385D36}"/>
    <w:embedBold r:id="rId4" w:fontKey="{E8406BC0-E150-42DE-90BF-EF0410089D7D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7B476EEF-0802-44EF-9AEA-8660C189F251}"/>
    <w:embedBold r:id="rId6" w:fontKey="{0937DC69-6276-4679-B949-CCA098A8C84C}"/>
    <w:embedBoldItalic r:id="rId7" w:fontKey="{49CBC583-B17C-4848-B1F8-37FF74F287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1B611266-5ABD-412B-8BB9-3499FEE5DE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43059A6-F87F-410B-9849-E71EAC422C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5E042A4-9C07-4598-BAA8-90E45323C016}"/>
    <w:embedBold r:id="rId11" w:fontKey="{77F8C142-9B3D-4C24-B0B4-D0AE0453019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658DEFB-1975-4C5E-AD48-F1DFE0C29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4D2E0C" w14:paraId="03CA62E8" w14:textId="77777777" w:rsidTr="00E6148A">
      <w:tc>
        <w:tcPr>
          <w:tcW w:w="720" w:type="dxa"/>
          <w:shd w:val="clear" w:color="auto" w:fill="auto"/>
          <w:vAlign w:val="center"/>
        </w:tcPr>
        <w:p w14:paraId="7393890C" w14:textId="77777777" w:rsidR="004D2E0C" w:rsidRPr="00E6148A" w:rsidRDefault="004D2E0C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DFD91AC" w14:textId="77777777" w:rsidR="004D2E0C" w:rsidRPr="00E6148A" w:rsidRDefault="004D2E0C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4115A8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9133A82" w14:textId="77777777" w:rsidR="004D2E0C" w:rsidRDefault="004D2E0C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789C6C38" wp14:editId="23F0A066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5833">
          <w:rPr>
            <w:rFonts w:asciiTheme="minorHAnsi" w:hAnsiTheme="minorHAnsi" w:cstheme="minorHAnsi"/>
          </w:rPr>
          <w:fldChar w:fldCharType="begin"/>
        </w:r>
        <w:r w:rsidRPr="00D05833">
          <w:rPr>
            <w:rFonts w:asciiTheme="minorHAnsi" w:hAnsiTheme="minorHAnsi" w:cstheme="minorHAnsi"/>
          </w:rPr>
          <w:instrText xml:space="preserve"> PAGE   \* MERGEFORMAT </w:instrText>
        </w:r>
        <w:r w:rsidRPr="00D05833">
          <w:rPr>
            <w:rFonts w:asciiTheme="minorHAnsi" w:hAnsiTheme="minorHAnsi" w:cstheme="minorHAnsi"/>
          </w:rPr>
          <w:fldChar w:fldCharType="separate"/>
        </w:r>
        <w:r w:rsidRPr="00D05833">
          <w:rPr>
            <w:rFonts w:asciiTheme="minorHAnsi" w:hAnsiTheme="minorHAnsi" w:cstheme="minorHAnsi"/>
            <w:noProof/>
          </w:rPr>
          <w:t>2</w:t>
        </w:r>
        <w:r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31B86EEF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06A1A" w14:textId="77777777" w:rsidR="00F53FF7" w:rsidRDefault="00F53FF7" w:rsidP="009052EC">
      <w:pPr>
        <w:pBdr>
          <w:bottom w:val="single" w:sz="6" w:space="1" w:color="auto"/>
        </w:pBdr>
      </w:pPr>
    </w:p>
    <w:p w14:paraId="4BF3372B" w14:textId="77777777" w:rsidR="00F53FF7" w:rsidRPr="009052EC" w:rsidRDefault="00F53FF7" w:rsidP="009052EC"/>
  </w:footnote>
  <w:footnote w:type="continuationSeparator" w:id="0">
    <w:p w14:paraId="0A5ADCF4" w14:textId="77777777" w:rsidR="00F53FF7" w:rsidRDefault="00F53FF7">
      <w:r>
        <w:continuationSeparator/>
      </w:r>
    </w:p>
    <w:p w14:paraId="5ADB3EA7" w14:textId="77777777" w:rsidR="00F53FF7" w:rsidRDefault="00F53FF7"/>
    <w:p w14:paraId="27FF677C" w14:textId="77777777" w:rsidR="00F53FF7" w:rsidRDefault="00F53FF7"/>
  </w:footnote>
  <w:footnote w:type="continuationNotice" w:id="1">
    <w:p w14:paraId="6A9B6385" w14:textId="77777777" w:rsidR="00F53FF7" w:rsidRDefault="00F53FF7"/>
    <w:p w14:paraId="6645DEC6" w14:textId="77777777" w:rsidR="00F53FF7" w:rsidRDefault="00F53FF7"/>
    <w:p w14:paraId="21803CA1" w14:textId="77777777" w:rsidR="00F53FF7" w:rsidRDefault="00F53F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55A9" w14:textId="77777777" w:rsidR="004D2E0C" w:rsidRPr="00E21711" w:rsidRDefault="004D2E0C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E3541"/>
    <w:multiLevelType w:val="hybridMultilevel"/>
    <w:tmpl w:val="C80E4D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E4028"/>
    <w:multiLevelType w:val="multilevel"/>
    <w:tmpl w:val="9920F65C"/>
    <w:numStyleLink w:val="NumberedList"/>
  </w:abstractNum>
  <w:abstractNum w:abstractNumId="15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926572179">
    <w:abstractNumId w:val="14"/>
  </w:num>
  <w:num w:numId="2" w16cid:durableId="505556693">
    <w:abstractNumId w:val="15"/>
  </w:num>
  <w:num w:numId="3" w16cid:durableId="1881282670">
    <w:abstractNumId w:val="4"/>
  </w:num>
  <w:num w:numId="4" w16cid:durableId="893201175">
    <w:abstractNumId w:val="20"/>
  </w:num>
  <w:num w:numId="5" w16cid:durableId="1427922319">
    <w:abstractNumId w:val="10"/>
  </w:num>
  <w:num w:numId="6" w16cid:durableId="135533998">
    <w:abstractNumId w:val="17"/>
  </w:num>
  <w:num w:numId="7" w16cid:durableId="697198500">
    <w:abstractNumId w:val="7"/>
  </w:num>
  <w:num w:numId="8" w16cid:durableId="706376079">
    <w:abstractNumId w:val="19"/>
  </w:num>
  <w:num w:numId="9" w16cid:durableId="555432155">
    <w:abstractNumId w:val="16"/>
  </w:num>
  <w:num w:numId="10" w16cid:durableId="1169559398">
    <w:abstractNumId w:val="0"/>
  </w:num>
  <w:num w:numId="11" w16cid:durableId="428157068">
    <w:abstractNumId w:val="9"/>
  </w:num>
  <w:num w:numId="12" w16cid:durableId="198513132">
    <w:abstractNumId w:val="18"/>
  </w:num>
  <w:num w:numId="13" w16cid:durableId="241834366">
    <w:abstractNumId w:val="12"/>
  </w:num>
  <w:num w:numId="14" w16cid:durableId="632754096">
    <w:abstractNumId w:val="8"/>
  </w:num>
  <w:num w:numId="15" w16cid:durableId="1849368929">
    <w:abstractNumId w:val="11"/>
  </w:num>
  <w:num w:numId="16" w16cid:durableId="8609795">
    <w:abstractNumId w:val="6"/>
  </w:num>
  <w:num w:numId="17" w16cid:durableId="1591357102">
    <w:abstractNumId w:val="2"/>
  </w:num>
  <w:num w:numId="18" w16cid:durableId="1673144538">
    <w:abstractNumId w:val="3"/>
  </w:num>
  <w:num w:numId="19" w16cid:durableId="1223636121">
    <w:abstractNumId w:val="1"/>
  </w:num>
  <w:num w:numId="20" w16cid:durableId="104348020">
    <w:abstractNumId w:val="5"/>
  </w:num>
  <w:num w:numId="21" w16cid:durableId="5739769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AF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0CAF"/>
    <w:rsid w:val="002E1E26"/>
    <w:rsid w:val="002E4949"/>
    <w:rsid w:val="002E6202"/>
    <w:rsid w:val="002F1090"/>
    <w:rsid w:val="002F27AA"/>
    <w:rsid w:val="002F5EA4"/>
    <w:rsid w:val="00300483"/>
    <w:rsid w:val="00315F97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0077"/>
    <w:rsid w:val="00355994"/>
    <w:rsid w:val="00362800"/>
    <w:rsid w:val="0037756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1453"/>
    <w:rsid w:val="0040690B"/>
    <w:rsid w:val="004112CE"/>
    <w:rsid w:val="0041392C"/>
    <w:rsid w:val="00420BE5"/>
    <w:rsid w:val="004220A7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92EDA"/>
    <w:rsid w:val="004C602E"/>
    <w:rsid w:val="004C73D7"/>
    <w:rsid w:val="004C7D8E"/>
    <w:rsid w:val="004D2E0C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3A11"/>
    <w:rsid w:val="0058684F"/>
    <w:rsid w:val="005874DD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12AAE"/>
    <w:rsid w:val="00815142"/>
    <w:rsid w:val="0083788F"/>
    <w:rsid w:val="00847850"/>
    <w:rsid w:val="00850EC8"/>
    <w:rsid w:val="008563CC"/>
    <w:rsid w:val="00856ED3"/>
    <w:rsid w:val="00872A8F"/>
    <w:rsid w:val="00875530"/>
    <w:rsid w:val="00880946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9F2A5D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4C31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66C59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4FC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42B8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53FF7"/>
    <w:rsid w:val="00F622E0"/>
    <w:rsid w:val="00F64489"/>
    <w:rsid w:val="00F702EE"/>
    <w:rsid w:val="00F757C3"/>
    <w:rsid w:val="00F83567"/>
    <w:rsid w:val="00FA1513"/>
    <w:rsid w:val="00FB6FE6"/>
    <w:rsid w:val="00FC0CD7"/>
    <w:rsid w:val="00FC665A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D3883"/>
  <w15:chartTrackingRefBased/>
  <w15:docId w15:val="{53FB0BBE-EB43-4074-BBE5-CDC468D7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0690B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unhideWhenUsed/>
    <w:rsid w:val="002E0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CAF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CAF"/>
    <w:rPr>
      <w:rFonts w:ascii="Calibri" w:eastAsia="Calibri" w:hAnsi="Calibri"/>
      <w:lang w:eastAsia="en-US"/>
    </w:rPr>
  </w:style>
  <w:style w:type="paragraph" w:styleId="Revision">
    <w:name w:val="Revision"/>
    <w:hidden/>
    <w:uiPriority w:val="99"/>
    <w:semiHidden/>
    <w:rsid w:val="00DA24FC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422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6" ma:contentTypeDescription="Create a new document." ma:contentTypeScope="" ma:versionID="659af274f4138309a9cd072dbb5cdab2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f84d5ee266180d5e6ab974c7d75ac81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3BEF989A-0D7D-49E1-A10E-5040660A8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0</TotalTime>
  <Pages>1</Pages>
  <Words>78</Words>
  <Characters>520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Tutor or Peer Observation of Skills</vt:lpstr>
    </vt:vector>
  </TitlesOfParts>
  <Company>CPCAB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Tutor or Peer Observation of Skills</dc:title>
  <dc:subject/>
  <dc:creator>Windows User</dc:creator>
  <cp:keywords/>
  <dc:description/>
  <cp:lastModifiedBy>Louise Barr-Morris</cp:lastModifiedBy>
  <cp:revision>3</cp:revision>
  <cp:lastPrinted>2006-06-27T08:53:00Z</cp:lastPrinted>
  <dcterms:created xsi:type="dcterms:W3CDTF">2022-11-10T15:33:00Z</dcterms:created>
  <dcterms:modified xsi:type="dcterms:W3CDTF">2022-11-10T15:35:00Z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  <property fmtid="{D5CDD505-2E9C-101B-9397-08002B2CF9AE}" pid="4" name="GrammarlyDocumentId">
    <vt:lpwstr>3b636b8bcb43e58f373bed4ef562480da2ce773881824283b2a35d73fbd5de9a</vt:lpwstr>
  </property>
</Properties>
</file>